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84C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</w:t>
            </w:r>
            <w:bookmarkStart w:id="0" w:name="_GoBack"/>
            <w:bookmarkEnd w:id="0"/>
            <w:r w:rsidRPr="00F75869">
              <w:rPr>
                <w:szCs w:val="28"/>
              </w:rPr>
              <w:t>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84C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84C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84C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84CE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84CE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84C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84CE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84CE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84CE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84CE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84CE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84CE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84CE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84CE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84C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322 084 000 000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84C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84CE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CE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C4EAB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4CEC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84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84CE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84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84CE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23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2017-01-18T08:42:00Z</cp:lastPrinted>
  <dcterms:created xsi:type="dcterms:W3CDTF">2017-01-18T08:41:00Z</dcterms:created>
  <dcterms:modified xsi:type="dcterms:W3CDTF">2017-01-18T09:04:00Z</dcterms:modified>
</cp:coreProperties>
</file>