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2018292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</w:t>
            </w:r>
            <w:r w:rsidRPr="00CC5818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11.10.2018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42931">
        <w:trPr>
          <w:trHeight w:val="41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 w:val="24"/>
              </w:rPr>
            </w:pPr>
            <w:r>
              <w:t>1 150 000 000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 w:val="24"/>
              </w:rPr>
            </w:pPr>
            <w:r>
              <w:t>1 150 000 000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 w:val="24"/>
              </w:rPr>
            </w:pPr>
            <w:r>
              <w:t>1 150 000 000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64293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A52B20" w:rsidRPr="00401125" w:rsidRDefault="00642931" w:rsidP="00642931">
      <w:pPr>
        <w:ind w:firstLine="0"/>
        <w:rPr>
          <w:szCs w:val="28"/>
        </w:rPr>
      </w:pPr>
      <w:r>
        <w:t xml:space="preserve"> </w:t>
      </w:r>
      <w:bookmarkStart w:id="0" w:name="_GoBack"/>
      <w:bookmarkEnd w:id="0"/>
    </w:p>
    <w:sectPr w:rsidR="00A52B20" w:rsidRPr="00401125" w:rsidSect="00642931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93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42931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2018-10-11T08:52:00Z</cp:lastPrinted>
  <dcterms:created xsi:type="dcterms:W3CDTF">2018-10-11T08:51:00Z</dcterms:created>
  <dcterms:modified xsi:type="dcterms:W3CDTF">2018-10-11T08:53:00Z</dcterms:modified>
</cp:coreProperties>
</file>