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640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40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640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40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640E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640E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640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640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640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640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640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640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640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640E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640E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9,2772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640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640ED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E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640ED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2017-04-10T12:30:00Z</cp:lastPrinted>
  <dcterms:created xsi:type="dcterms:W3CDTF">2017-04-10T12:29:00Z</dcterms:created>
  <dcterms:modified xsi:type="dcterms:W3CDTF">2017-04-10T12:30:00Z</dcterms:modified>
</cp:coreProperties>
</file>