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512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512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512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2017085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512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5120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512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512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512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512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512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5120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5120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512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512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5120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5120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512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512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512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5120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512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5120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5120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5120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5120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512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512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7 925 000 000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512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7 925 000 000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512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7 925 000 000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512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9,2574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5120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5120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512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512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51203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0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51203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2017-04-06T08:39:00Z</cp:lastPrinted>
  <dcterms:created xsi:type="dcterms:W3CDTF">2017-04-06T08:38:00Z</dcterms:created>
  <dcterms:modified xsi:type="dcterms:W3CDTF">2017-04-06T08:39:00Z</dcterms:modified>
</cp:coreProperties>
</file>