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155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155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1550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155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155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1550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155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155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155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155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155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155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155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155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155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1550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1550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155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11,0121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155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155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155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155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11,0186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1550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1550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155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155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50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15503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2015-08-21T12:06:00Z</dcterms:created>
  <dcterms:modified xsi:type="dcterms:W3CDTF">2015-08-21T12:07:00Z</dcterms:modified>
</cp:coreProperties>
</file>