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19.12.2018</w:t>
            </w:r>
          </w:p>
        </w:tc>
      </w:tr>
      <w:tr w:rsidR="00323E66" w:rsidRPr="00CC5818" w:rsidTr="007C2E18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2018359</w:t>
            </w:r>
          </w:p>
        </w:tc>
      </w:tr>
      <w:tr w:rsidR="00323E66" w:rsidRPr="00CC5818" w:rsidTr="007C2E18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C2E18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7C2E18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7C2E18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7C2E18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19.12.2018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20.12.2018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C2E18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7C2E18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C2E18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7C2E18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7C2E18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7C2E18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7C2E18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7C2E18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 w:val="24"/>
              </w:rPr>
            </w:pPr>
            <w:r>
              <w:t>4 350 000 000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 w:val="24"/>
              </w:rPr>
            </w:pPr>
            <w:r>
              <w:t>4 350 000 000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 w:val="24"/>
              </w:rPr>
            </w:pPr>
            <w:r>
              <w:t>4 350 000 000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 w:val="24"/>
              </w:rPr>
            </w:pPr>
            <w:r>
              <w:t>7,3600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7,3601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7C2E18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7C2E1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C2E18" w:rsidP="007C2E18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E18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C2E18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2018-12-20T11:03:00Z</dcterms:created>
  <dcterms:modified xsi:type="dcterms:W3CDTF">2018-12-20T11:03:00Z</dcterms:modified>
</cp:coreProperties>
</file>