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A1D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A1D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20.10.2015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A1D0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A1D0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A1D0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8A1D0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8A1D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A1D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A1D0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A1D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A1D0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A1D0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A1D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8A1D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A1D0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A1D0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A1D0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A1D0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A1D0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A1D0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A1D0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8A1D0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8A1D0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A1D0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A1D0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8A1D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A1D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181 292 000 000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A1D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A1D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8A1D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10,6785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A1D0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A1D0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A1D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A1D0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8A1D07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D0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A1D07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A1D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A1D0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A1D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A1D0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2015-10-21T06:21:00Z</cp:lastPrinted>
  <dcterms:created xsi:type="dcterms:W3CDTF">2015-10-21T06:19:00Z</dcterms:created>
  <dcterms:modified xsi:type="dcterms:W3CDTF">2015-10-21T06:21:00Z</dcterms:modified>
</cp:coreProperties>
</file>