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E3A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3A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4E3AD5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E3A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E3A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E3A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E3A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E3A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E3A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E3A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E3A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E3A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E3A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E3A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E3AD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E3AD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E3A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211 424 000 000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10,5383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E3A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E3AD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D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E3AD5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2016-02-04T06:14:00Z</cp:lastPrinted>
  <dcterms:created xsi:type="dcterms:W3CDTF">2016-02-04T06:13:00Z</dcterms:created>
  <dcterms:modified xsi:type="dcterms:W3CDTF">2016-02-04T06:15:00Z</dcterms:modified>
</cp:coreProperties>
</file>