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03.08.2017</w:t>
            </w:r>
          </w:p>
        </w:tc>
      </w:tr>
      <w:tr w:rsidR="003C549B" w:rsidRPr="00B237E3" w:rsidTr="00EE34E9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E34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2017198</w:t>
            </w:r>
          </w:p>
        </w:tc>
      </w:tr>
      <w:tr w:rsidR="003C549B" w:rsidRPr="00B237E3" w:rsidTr="00EE34E9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E34E9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E34E9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E34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E34E9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E34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03.08.2017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04.08.2017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E34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E34E9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E34E9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E34E9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E34E9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E34E9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E34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E34E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E34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E34E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E34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E34E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E34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E34E9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E34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E34E9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E34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34E9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E34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34E9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E34E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34E9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E34E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186 800 000 000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186 800 000 000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186 800 000 000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8,5179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8,6103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EE34E9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E34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4E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E34E9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2017-08-04T10:59:00Z</dcterms:created>
  <dcterms:modified xsi:type="dcterms:W3CDTF">2017-08-04T10:59:00Z</dcterms:modified>
</cp:coreProperties>
</file>