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15B2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5B2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15B2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15B2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15B2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15B2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15B2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15B2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15B2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15B2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15B2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15B2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15B2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15B2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15B2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15B2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15B2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2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15B2B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15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15B2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15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15B2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2017-04-12T08:29:00Z</cp:lastPrinted>
  <dcterms:created xsi:type="dcterms:W3CDTF">2017-04-12T08:29:00Z</dcterms:created>
  <dcterms:modified xsi:type="dcterms:W3CDTF">2017-04-12T08:30:00Z</dcterms:modified>
</cp:coreProperties>
</file>