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24.04.2018</w:t>
            </w:r>
          </w:p>
        </w:tc>
      </w:tr>
      <w:tr w:rsidR="00323E66" w:rsidRPr="00CC5818" w:rsidTr="00067E9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2018104</w:t>
            </w:r>
          </w:p>
        </w:tc>
      </w:tr>
      <w:tr w:rsidR="00323E66" w:rsidRPr="00CC5818" w:rsidTr="00067E9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67E9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67E90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067E90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</w:t>
            </w:r>
            <w:r w:rsidR="007553AD">
              <w:rPr>
                <w:szCs w:val="28"/>
              </w:rPr>
              <w:t xml:space="preserve"> Заявок)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067E90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24.04.2018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25.04.2018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</w:t>
            </w:r>
            <w:r w:rsidR="007553AD">
              <w:rPr>
                <w:szCs w:val="28"/>
              </w:rPr>
              <w:t>льный размер одной Заявки (</w:t>
            </w:r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67E90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067E90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67E90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067E90">
        <w:trPr>
          <w:trHeight w:val="129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67E90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067E90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067E90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067E90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271397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t>5 350 000 000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t>5 350 000 000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271397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t>5 350</w:t>
            </w:r>
            <w:bookmarkStart w:id="0" w:name="_GoBack"/>
            <w:bookmarkEnd w:id="0"/>
            <w:r>
              <w:t> 000 000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067E90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067E90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67E90" w:rsidP="0011411A">
      <w:r>
        <w:rPr>
          <w:lang w:val="en-US"/>
        </w:rPr>
        <w:t xml:space="preserve"> </w:t>
      </w:r>
    </w:p>
    <w:p w:rsidR="00D92F8E" w:rsidRPr="00A52B20" w:rsidRDefault="00067E90" w:rsidP="00933604">
      <w:r>
        <w:t xml:space="preserve">     </w:t>
      </w:r>
    </w:p>
    <w:p w:rsidR="00A52B20" w:rsidRPr="00A52B20" w:rsidRDefault="00067E90" w:rsidP="00A52B20">
      <w:pPr>
        <w:rPr>
          <w:szCs w:val="28"/>
          <w:lang w:val="en-US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E90"/>
    <w:rsid w:val="0006322A"/>
    <w:rsid w:val="00067E90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71397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553AD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5</TotalTime>
  <Pages>3</Pages>
  <Words>500</Words>
  <Characters>3457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3</cp:revision>
  <dcterms:created xsi:type="dcterms:W3CDTF">2018-04-25T11:00:00Z</dcterms:created>
  <dcterms:modified xsi:type="dcterms:W3CDTF">2018-04-27T05:52:00Z</dcterms:modified>
</cp:coreProperties>
</file>