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46A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46A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46A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2016172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46A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46AE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46A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46A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46A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46A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46A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46A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46AE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46A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46AE9">
        <w:trPr>
          <w:trHeight w:val="479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46A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46A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46AE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46A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46A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46A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46A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46A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46A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46A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46AE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46AE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46A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10,0530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46A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58 900 000 000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46A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46A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46A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10,1903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46A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46A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10,2622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46A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46A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746AE9">
      <w:pPr>
        <w:ind w:firstLine="0"/>
        <w:rPr>
          <w:szCs w:val="28"/>
        </w:rPr>
      </w:pPr>
      <w:bookmarkStart w:id="0" w:name="_GoBack"/>
      <w:bookmarkEnd w:id="0"/>
    </w:p>
    <w:sectPr w:rsid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AE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46AE9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2016-08-10T10:01:00Z</cp:lastPrinted>
  <dcterms:created xsi:type="dcterms:W3CDTF">2016-08-10T10:00:00Z</dcterms:created>
  <dcterms:modified xsi:type="dcterms:W3CDTF">2016-08-10T10:02:00Z</dcterms:modified>
</cp:coreProperties>
</file>