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EB34F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EB34F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01.06.2017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EB34F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2017137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EB34F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EB34F6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EB34F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02.06.2017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EB34F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09.06.2017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EB34F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8,75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EB34F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EB34F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EB34F6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EB34F6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EB34F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EB34F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EB34F6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EB34F6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EB34F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EB34F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EB34F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предварительном режиме</w:t>
            </w:r>
          </w:p>
        </w:tc>
        <w:tc>
          <w:tcPr>
            <w:tcW w:w="2700" w:type="dxa"/>
            <w:vAlign w:val="center"/>
          </w:tcPr>
          <w:p w:rsidR="003C549B" w:rsidRPr="0070506A" w:rsidRDefault="00EB34F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режиме конкуренции</w:t>
            </w:r>
          </w:p>
        </w:tc>
        <w:tc>
          <w:tcPr>
            <w:tcW w:w="2700" w:type="dxa"/>
            <w:vAlign w:val="center"/>
          </w:tcPr>
          <w:p w:rsidR="003C549B" w:rsidRPr="001526FF" w:rsidRDefault="00EB34F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EB34F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14.40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EB34F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EB34F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15.20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EB34F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15.20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15.45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EB34F6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EB34F6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EB34F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8,7501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EB34F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53 600 000 000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EB34F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53 600 000 000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EB34F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53 600 000 000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EB34F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8,7856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EB34F6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8,7501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EB34F6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8,8118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EB34F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EB34F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  <w:bookmarkStart w:id="0" w:name="_GoBack"/>
      <w:bookmarkEnd w:id="0"/>
    </w:p>
    <w:sectPr w:rsidR="00232B0E" w:rsidSect="00EB34F6">
      <w:pgSz w:w="11906" w:h="16838"/>
      <w:pgMar w:top="567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34F6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B34F6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EB34F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EB34F6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EB34F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EB34F6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561</Words>
  <Characters>3199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2017-06-01T12:21:00Z</cp:lastPrinted>
  <dcterms:created xsi:type="dcterms:W3CDTF">2017-06-01T12:21:00Z</dcterms:created>
  <dcterms:modified xsi:type="dcterms:W3CDTF">2017-06-01T12:22:00Z</dcterms:modified>
</cp:coreProperties>
</file>