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CB3E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CB3E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06.06.2016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CB3E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2016117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3E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CB3E2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CB3E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06.06.2016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CB3E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07.06.2016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CB3E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CB3E2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CB3E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CB3E2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CB3E2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CB3E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CB3E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CB3E2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CB3E2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CB3E2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CB3E2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CB3E2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CB3E2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CB3E2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CB3E2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CB3E2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CB3E2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CB3E2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CB3E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3E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3E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CB3E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80 500 000 000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CB3E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10,5367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3E2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CB3E2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10,6222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CB3E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CB3E2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  <w:bookmarkStart w:id="0" w:name="_GoBack"/>
      <w:bookmarkEnd w:id="0"/>
    </w:p>
    <w:sectPr w:rsidR="00232B0E" w:rsidSect="00CB3E2F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3E2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B3E2F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B3E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B3E2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CB3E2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CB3E2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2</TotalTime>
  <Pages>3</Pages>
  <Words>552</Words>
  <Characters>3151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2016-06-06T08:38:00Z</cp:lastPrinted>
  <dcterms:created xsi:type="dcterms:W3CDTF">2016-06-06T08:37:00Z</dcterms:created>
  <dcterms:modified xsi:type="dcterms:W3CDTF">2016-06-06T08:39:00Z</dcterms:modified>
</cp:coreProperties>
</file>