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B237E3" w:rsidTr="00B36ABC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B36A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2017325</w:t>
            </w:r>
          </w:p>
        </w:tc>
      </w:tr>
      <w:tr w:rsidR="003C549B" w:rsidRPr="00B237E3" w:rsidTr="00B36ABC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36ABC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36ABC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36A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36ABC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B36A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06.12.2017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B36A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36ABC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36ABC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36ABC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36AB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36ABC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B36A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36AB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B36A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36AB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B36A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36AB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B36A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36AB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B36A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36ABC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B36A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36ABC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B36A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36ABC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B36A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36ABC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B36A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3 000 000 000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3 000 000 000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3 000 000 000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B36ABC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B36A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A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36ABC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2017-12-06T10:59:00Z</dcterms:created>
  <dcterms:modified xsi:type="dcterms:W3CDTF">2017-12-06T11:00:00Z</dcterms:modified>
</cp:coreProperties>
</file>