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BA7B6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BA7B6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21.06.2016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BA7B6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2016129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A7B6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BA7B6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BA7B6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21.06.2016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BA7B6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BA7B6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A7B6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BA7B6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BA7B6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BA7B6F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BA7B6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BA7B6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BA7B6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BA7B6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BA7B6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BA7B6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BA7B6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BA7B6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BA7B6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BA7B6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BA7B6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BA7B6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BA7B6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BA7B6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10,0101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A7B6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109 841 710 650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A7B6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109 841 710 650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A7B6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109 841 710 650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BA7B6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10,0184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A7B6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10,0101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A7B6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10,1050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BA7B6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BA7B6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  <w:bookmarkStart w:id="0" w:name="_GoBack"/>
      <w:bookmarkEnd w:id="0"/>
    </w:p>
    <w:sectPr w:rsidR="00232B0E" w:rsidSect="00BA7B6F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6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A7B6F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A7B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A7B6F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A7B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A7B6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2016-06-21T08:37:00Z</cp:lastPrinted>
  <dcterms:created xsi:type="dcterms:W3CDTF">2016-06-21T08:37:00Z</dcterms:created>
  <dcterms:modified xsi:type="dcterms:W3CDTF">2016-06-21T08:38:00Z</dcterms:modified>
</cp:coreProperties>
</file>