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A42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42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A42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42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A4258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A42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A42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A42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A42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A42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A42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A42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A42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A42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A425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A425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7,1262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7,1900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A42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FA425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25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A4258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2018-02-27T10:52:00Z</dcterms:created>
  <dcterms:modified xsi:type="dcterms:W3CDTF">2018-02-27T10:58:00Z</dcterms:modified>
</cp:coreProperties>
</file>