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E1DA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E1DA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E1DA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2016226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E1DA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E1DA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E1DA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E1DA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E1DA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E1DA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E1DA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E1DA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E1DA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E1DA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E1DA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E1DA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E1DA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E1DA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E1DA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E1DA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6E1DA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6E1DA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E1DA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E1DA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E1DA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E1DA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E1DA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E1DA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E1DA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E1DA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88 690 000 000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E1DA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88 690 000 000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E1DA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88 690 000 000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E1DA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9,7146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E1DA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E1DA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E1DA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E1DA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6E1DA6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DA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1DA6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E1DA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E1DA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E1DA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E1DA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2016-10-12T08:35:00Z</cp:lastPrinted>
  <dcterms:created xsi:type="dcterms:W3CDTF">2016-10-12T08:34:00Z</dcterms:created>
  <dcterms:modified xsi:type="dcterms:W3CDTF">2016-10-12T08:36:00Z</dcterms:modified>
</cp:coreProperties>
</file>