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Условия проведения отбора Заявок (на организованных </w:t>
            </w:r>
            <w:bookmarkStart w:id="0" w:name="_GoBack"/>
            <w:bookmarkEnd w:id="0"/>
            <w:r w:rsidRPr="00CC5818">
              <w:rPr>
                <w:szCs w:val="28"/>
              </w:rPr>
              <w:t>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14.06.2018</w:t>
            </w:r>
          </w:p>
        </w:tc>
      </w:tr>
      <w:tr w:rsidR="00323E66" w:rsidRPr="00CC5818" w:rsidTr="00245A3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2018154</w:t>
            </w:r>
          </w:p>
        </w:tc>
      </w:tr>
      <w:tr w:rsidR="00323E66" w:rsidRPr="00CC5818" w:rsidTr="00245A3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45A3C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45A3C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45A3C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245A3C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15.06.2018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20.07.2018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45A3C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45A3C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45A3C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45A3C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45A3C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245A3C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245A3C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45A3C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0,0001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245A3C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245A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45A3C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245A3C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245A3C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3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45A3C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2018-06-15T11:05:00Z</dcterms:created>
  <dcterms:modified xsi:type="dcterms:W3CDTF">2018-06-15T11:06:00Z</dcterms:modified>
</cp:coreProperties>
</file>