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2018150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F3494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F34946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F3494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4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34946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2018-06-08T11:00:00Z</dcterms:created>
  <dcterms:modified xsi:type="dcterms:W3CDTF">2018-06-08T11:01:00Z</dcterms:modified>
</cp:coreProperties>
</file>