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A72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A72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A72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72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A725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A72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A72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A72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72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A72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A72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A725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A72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A72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A72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A72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A72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A72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A72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A72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A72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A72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A72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A72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A72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A725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A725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A72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72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72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72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A72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9,5546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72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72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A72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A72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7A725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5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A7253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A72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A725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A72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A725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2016-12-01T12:35:00Z</cp:lastPrinted>
  <dcterms:created xsi:type="dcterms:W3CDTF">2016-12-01T12:34:00Z</dcterms:created>
  <dcterms:modified xsi:type="dcterms:W3CDTF">2016-12-01T12:35:00Z</dcterms:modified>
</cp:coreProperties>
</file>