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E5FD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CE5F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E5FD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CE5F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08.11.2017</w:t>
            </w:r>
          </w:p>
        </w:tc>
      </w:tr>
      <w:tr w:rsidR="003C549B" w:rsidRPr="00B237E3" w:rsidTr="00CE5FD1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CE5F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2017298</w:t>
            </w:r>
          </w:p>
        </w:tc>
      </w:tr>
      <w:tr w:rsidR="003C549B" w:rsidRPr="00B237E3" w:rsidTr="00CE5FD1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E5FD1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E5FD1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CE5F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CE5FD1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CE5FD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CE5FD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CE5F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08.11.2017</w:t>
            </w:r>
          </w:p>
        </w:tc>
      </w:tr>
      <w:tr w:rsidR="003C549B" w:rsidRPr="002113E5" w:rsidTr="00CE5FD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CE5F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09.11.2017</w:t>
            </w:r>
          </w:p>
        </w:tc>
      </w:tr>
      <w:tr w:rsidR="003C549B" w:rsidRPr="002113E5" w:rsidTr="00CE5FD1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CE5F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CE5FD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CE5F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E5FD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CE5F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E5FD1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CE5F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E5FD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CE5FD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E5FD1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CE5F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E5FD1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E5FD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E5FD1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CE5F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E5FD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CE5F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E5FD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CE5F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E5FD1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CE5F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E5FD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CE5F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CE5FD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CE5F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CE5FD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CE5F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CE5FD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CE5F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CE5FD1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CE5F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CE5FD1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CE5F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CE5FD1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CE5FD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E5FD1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CE5FD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E5FD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CE5F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CE5FD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CE5F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4 500 000 000</w:t>
            </w:r>
          </w:p>
        </w:tc>
      </w:tr>
      <w:tr w:rsidR="003C549B" w:rsidRPr="0065185C" w:rsidTr="00CE5FD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CE5F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4 500 000 000</w:t>
            </w:r>
          </w:p>
        </w:tc>
      </w:tr>
      <w:tr w:rsidR="003C549B" w:rsidRPr="0065185C" w:rsidTr="00CE5FD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CE5F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4 500 000 000</w:t>
            </w:r>
          </w:p>
        </w:tc>
      </w:tr>
      <w:tr w:rsidR="003C549B" w:rsidRPr="0065185C" w:rsidTr="00CE5FD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CE5F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CE5FD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CE5FD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CE5FD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CE5FD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CE5FD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CE5F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CE5FD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CE5F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FD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E5FD1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2017-11-09T11:04:00Z</dcterms:created>
  <dcterms:modified xsi:type="dcterms:W3CDTF">2017-11-09T11:05:00Z</dcterms:modified>
</cp:coreProperties>
</file>