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09.06.2018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2018152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</w:t>
            </w:r>
            <w:r w:rsidRPr="00CC5818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09.06.2018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13.06.2018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965C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 w:val="24"/>
              </w:rPr>
            </w:pPr>
            <w:r>
              <w:t>1 450 000 000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 w:val="24"/>
              </w:rPr>
            </w:pPr>
            <w:r>
              <w:t>1 450 000 000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 w:val="24"/>
              </w:rPr>
            </w:pPr>
            <w:r>
              <w:t>1 450 000 000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 w:val="24"/>
              </w:rPr>
            </w:pPr>
            <w:r>
              <w:t>6,8956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965C2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11411A" w:rsidRDefault="00232B0E" w:rsidP="00965C2E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965C2E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C2E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65C2E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2018-06-09T11:03:00Z</dcterms:created>
  <dcterms:modified xsi:type="dcterms:W3CDTF">2018-06-09T11:04:00Z</dcterms:modified>
</cp:coreProperties>
</file>