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906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906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906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2016096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906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9066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906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906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906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906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906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9066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9066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906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906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9066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9066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906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906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906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906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906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906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906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9066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9066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906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906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7 880 000 000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906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7 880 000 000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906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7 880 000 000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906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10,5136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9066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9066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10,5556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906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906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9066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66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9066F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906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9066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906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9066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2016-05-12T08:36:00Z</cp:lastPrinted>
  <dcterms:created xsi:type="dcterms:W3CDTF">2016-05-12T08:36:00Z</dcterms:created>
  <dcterms:modified xsi:type="dcterms:W3CDTF">2016-05-12T08:37:00Z</dcterms:modified>
</cp:coreProperties>
</file>