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274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274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274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274A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274A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274A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274A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274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274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274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274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274A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274A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274A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274A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274A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274A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9,5365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9,5810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274A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E274A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A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274AE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274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274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274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274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2016-12-05T08:39:00Z</cp:lastPrinted>
  <dcterms:created xsi:type="dcterms:W3CDTF">2016-12-05T08:39:00Z</dcterms:created>
  <dcterms:modified xsi:type="dcterms:W3CDTF">2016-12-05T08:39:00Z</dcterms:modified>
</cp:coreProperties>
</file>