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955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955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955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955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95571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955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955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955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955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955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955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955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955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955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9557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9557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955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160 950 000 000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10,0065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955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A95571">
      <w:pPr>
        <w:ind w:firstLine="0"/>
        <w:rPr>
          <w:szCs w:val="28"/>
        </w:rPr>
      </w:pPr>
    </w:p>
    <w:sectPr w:rsidR="00232B0E" w:rsidSect="00A9557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57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95571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2016-08-22T08:40:00Z</dcterms:created>
  <dcterms:modified xsi:type="dcterms:W3CDTF">2016-08-22T08:41:00Z</dcterms:modified>
</cp:coreProperties>
</file>