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26C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26C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26C8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2016242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26C8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26C8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26C8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31.10.2016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26C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26C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26C8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26C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26C8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26C8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26C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26C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26C8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26C8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26C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26C8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26C8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826C8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826C8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26C8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26C8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26C8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26C8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26C8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26C8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26C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9,5990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26C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95 600 000 000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26C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95 600 000 000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26C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95 600 000 000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26C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9,6514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26C8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9,5990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26C8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26C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26C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826C8B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C8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26C8B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26C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26C8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26C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26C8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2016-10-31T08:42:00Z</cp:lastPrinted>
  <dcterms:created xsi:type="dcterms:W3CDTF">2016-10-31T08:42:00Z</dcterms:created>
  <dcterms:modified xsi:type="dcterms:W3CDTF">2016-10-31T08:42:00Z</dcterms:modified>
</cp:coreProperties>
</file>