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13.12.2017</w:t>
            </w:r>
          </w:p>
        </w:tc>
      </w:tr>
      <w:tr w:rsidR="003C549B" w:rsidRPr="00B237E3" w:rsidTr="00394847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3948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2017333</w:t>
            </w:r>
          </w:p>
        </w:tc>
      </w:tr>
      <w:tr w:rsidR="003C549B" w:rsidRPr="00B237E3" w:rsidTr="00394847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94847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94847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3948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94847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3948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13.12.2017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14.12.2017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3948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94847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94847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94847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9484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94847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3948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9484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3948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9484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3948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9484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3948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9484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3948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394847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3948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94847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3948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94847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39484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94847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39484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171 900 000 000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171 900 000 000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171 900 000 000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7,8452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7,8800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9484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3948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84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4847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2017-12-14T11:15:00Z</dcterms:created>
  <dcterms:modified xsi:type="dcterms:W3CDTF">2017-12-14T11:16:00Z</dcterms:modified>
</cp:coreProperties>
</file>