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E1B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1B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E1B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1B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E1BCB">
        <w:trPr>
          <w:trHeight w:val="5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E1B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E1B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E1B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E1B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E1B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E1B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E1B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E1B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E1B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E1BC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E1BC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E1B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10,0024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E1B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BE1BCB" w:rsidRDefault="00232B0E" w:rsidP="00BE1BCB">
      <w:pPr>
        <w:tabs>
          <w:tab w:val="left" w:pos="3224"/>
        </w:tabs>
        <w:ind w:firstLine="0"/>
        <w:rPr>
          <w:szCs w:val="28"/>
        </w:rPr>
      </w:pPr>
      <w:bookmarkStart w:id="0" w:name="_GoBack"/>
      <w:bookmarkEnd w:id="0"/>
    </w:p>
    <w:sectPr w:rsidR="00232B0E" w:rsidRPr="00BE1BCB" w:rsidSect="00BE1BC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BC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E1BC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2016-09-14T08:28:00Z</cp:lastPrinted>
  <dcterms:created xsi:type="dcterms:W3CDTF">2016-09-14T08:26:00Z</dcterms:created>
  <dcterms:modified xsi:type="dcterms:W3CDTF">2016-09-14T08:29:00Z</dcterms:modified>
</cp:coreProperties>
</file>