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9D7A51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9D7A5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9D7A51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9D7A5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17.10.2017</w:t>
            </w:r>
          </w:p>
        </w:tc>
      </w:tr>
      <w:tr w:rsidR="003C549B" w:rsidRPr="00B237E3" w:rsidTr="009D7A51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9D7A5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2017276</w:t>
            </w:r>
          </w:p>
        </w:tc>
      </w:tr>
      <w:tr w:rsidR="003C549B" w:rsidRPr="00B237E3" w:rsidTr="009D7A51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9D7A51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9D7A51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9D7A5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9D7A51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9D7A5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9D7A51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9D7A5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17.10.2017</w:t>
            </w:r>
          </w:p>
        </w:tc>
      </w:tr>
      <w:tr w:rsidR="003C549B" w:rsidRPr="002113E5" w:rsidTr="009D7A51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9D7A5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18.10.2017</w:t>
            </w:r>
          </w:p>
        </w:tc>
      </w:tr>
      <w:tr w:rsidR="003C549B" w:rsidRPr="002113E5" w:rsidTr="009D7A51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9D7A5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8,07</w:t>
            </w:r>
          </w:p>
        </w:tc>
      </w:tr>
      <w:tr w:rsidR="003C549B" w:rsidRPr="002113E5" w:rsidTr="009D7A51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9D7A5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9D7A51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9D7A5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9D7A51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9D7A5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9D7A51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9D7A51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9D7A51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9D7A5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9D7A51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9D7A51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9D7A51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9D7A5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9D7A51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9D7A5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9D7A51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9D7A5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9D7A51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9D7A5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9D7A51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9D7A5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9D7A51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9D7A5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9D7A51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9D7A5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9D7A51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9D7A5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11.20</w:t>
            </w:r>
          </w:p>
        </w:tc>
      </w:tr>
      <w:tr w:rsidR="003C549B" w:rsidRPr="002113E5" w:rsidTr="009D7A51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9D7A5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9D7A51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9D7A5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9D7A51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9D7A5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9D7A51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9D7A5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9D7A51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9D7A5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9D7A51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9D7A5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9D7A51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9D7A5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9D7A51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9D7A5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9D7A51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9D7A5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9D7A51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9D7A5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9D7A51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9D7A5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9D7A51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9D7A5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9D7A51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9D7A5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A5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9D7A51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2017-10-18T11:00:00Z</dcterms:created>
  <dcterms:modified xsi:type="dcterms:W3CDTF">2017-10-18T11:01:00Z</dcterms:modified>
</cp:coreProperties>
</file>