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B21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B21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B21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B21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B21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B21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B21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B21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B21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B21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B21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B21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B21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B21B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B21B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147 635 000 000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B21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B21B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1B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B21B0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2015-10-26T06:07:00Z</dcterms:created>
  <dcterms:modified xsi:type="dcterms:W3CDTF">2015-10-26T06:11:00Z</dcterms:modified>
</cp:coreProperties>
</file>