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909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909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909B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2016014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909B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3909B4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909B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bookmarkStart w:id="0" w:name="_GoBack"/>
            <w:bookmarkEnd w:id="0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909B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909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909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909B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909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909B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909B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909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909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909B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909B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909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909B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909B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909B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909B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909B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909B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909B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909B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909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909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202 315 000 000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909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909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909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10,6110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909B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909B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10,8503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909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909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909B4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9B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09B4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909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909B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909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909B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2016-02-01T06:20:00Z</cp:lastPrinted>
  <dcterms:created xsi:type="dcterms:W3CDTF">2016-02-01T06:17:00Z</dcterms:created>
  <dcterms:modified xsi:type="dcterms:W3CDTF">2016-02-01T06:20:00Z</dcterms:modified>
</cp:coreProperties>
</file>