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D743A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D743A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22.06.2016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D743A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2016130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D743A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D743A3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D743A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22.06.2016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D743A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23.06.2016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D743A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D743A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D743A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D743A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D743A3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D743A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D743A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D743A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D743A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D743A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D743A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D743A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D743A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D743A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D743A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D743A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D743A3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D743A3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D743A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743A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104 014 641 358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743A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104 014 641 358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743A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104 014 641 358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D743A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10,0170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D743A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D743A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10,1050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D743A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D743A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D743A3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3A3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743A3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D743A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D743A3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D743A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D743A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2016-06-22T08:28:00Z</cp:lastPrinted>
  <dcterms:created xsi:type="dcterms:W3CDTF">2016-06-22T08:28:00Z</dcterms:created>
  <dcterms:modified xsi:type="dcterms:W3CDTF">2016-06-22T08:29:00Z</dcterms:modified>
</cp:coreProperties>
</file>