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B67B2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B67B2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25.01.2016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B67B2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2016009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67B2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B67B2C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B67B2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B67B2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25.01.2016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B67B2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B67B2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67B2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B67B2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B67B2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B67B2C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B67B2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B67B2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B67B2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B67B2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B67B2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B67B2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B67B2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B67B2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B67B2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B67B2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B67B2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B67B2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B67B2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B67B2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67B2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213 203 000 000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67B2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67B2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B67B2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10,5768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67B2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67B2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10,7202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B67B2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B67B2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  <w:bookmarkStart w:id="0" w:name="_GoBack"/>
      <w:bookmarkEnd w:id="0"/>
    </w:p>
    <w:sectPr w:rsidR="00232B0E" w:rsidSect="00B67B2C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B2C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67B2C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B67B2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67B2C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B67B2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67B2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B0B776-9B77-473B-A116-807317872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2016-01-26T06:18:00Z</cp:lastPrinted>
  <dcterms:created xsi:type="dcterms:W3CDTF">2016-01-26T06:17:00Z</dcterms:created>
  <dcterms:modified xsi:type="dcterms:W3CDTF">2016-01-26T06:20:00Z</dcterms:modified>
</cp:coreProperties>
</file>