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84D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84D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84DE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84DE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84DE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84DE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84D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84D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84DE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84D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84DE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84DE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84D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84D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84DE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84DE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84D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84DE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84DE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84DE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84DE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84DE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84DE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84DE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84DE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84D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84D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84D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84D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84D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8,7690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84DE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84DE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8,9000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84D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84D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84DE1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DE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84DE1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2017-05-12T08:29:00Z</cp:lastPrinted>
  <dcterms:created xsi:type="dcterms:W3CDTF">2017-05-12T08:29:00Z</dcterms:created>
  <dcterms:modified xsi:type="dcterms:W3CDTF">2017-05-12T08:30:00Z</dcterms:modified>
</cp:coreProperties>
</file>