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67283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67283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08.04.2016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67283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2016071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67283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 xml:space="preserve">Срок действия договора </w:t>
            </w:r>
            <w:proofErr w:type="spellStart"/>
            <w:r w:rsidRPr="00271B02">
              <w:rPr>
                <w:szCs w:val="28"/>
              </w:rPr>
              <w:t>репо</w:t>
            </w:r>
            <w:proofErr w:type="spellEnd"/>
            <w:r w:rsidRPr="00271B02">
              <w:rPr>
                <w:szCs w:val="28"/>
              </w:rPr>
              <w:t xml:space="preserve">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672836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67283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08.04.2016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67283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11.04.2016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67283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67283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67283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672836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672836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67283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67283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672836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672836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67283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отборов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67283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67283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67283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67283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67283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67283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672836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672836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отборов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67283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10,5012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67283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36 518 000 000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67283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36 518 000 000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67283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36 518 000 000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67283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10,5298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672836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10,5012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672836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10,6050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67283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67283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672836">
      <w:pgSz w:w="11906" w:h="16838"/>
      <w:pgMar w:top="567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2836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72836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8F20B2"/>
    <w:rsid w:val="00957E4A"/>
    <w:rsid w:val="00974D31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553</Words>
  <Characters>3156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Самолевская Инна Сергеевна</cp:lastModifiedBy>
  <cp:revision>2</cp:revision>
  <dcterms:created xsi:type="dcterms:W3CDTF">2016-04-11T10:55:00Z</dcterms:created>
  <dcterms:modified xsi:type="dcterms:W3CDTF">2016-04-11T10:55:00Z</dcterms:modified>
</cp:coreProperties>
</file>