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571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571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5712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2016288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5712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5712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5712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571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571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5712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571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5712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5712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571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7571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5712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5712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5712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5712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5712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75712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75712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5712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5712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5712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5712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5712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5712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571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571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68 910 000 000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571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68 910 000 000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571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68 910 000 000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571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5712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5712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571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5712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757123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2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57123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571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5712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75712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75712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2016-12-15T08:27:00Z</cp:lastPrinted>
  <dcterms:created xsi:type="dcterms:W3CDTF">2016-12-15T08:27:00Z</dcterms:created>
  <dcterms:modified xsi:type="dcterms:W3CDTF">2016-12-15T08:28:00Z</dcterms:modified>
</cp:coreProperties>
</file>