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502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2016124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02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502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02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502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502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502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502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502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502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502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502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502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502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502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116 215 055 973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116 215 055 973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116 215 055 973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502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Pr="00232B0E" w:rsidRDefault="00232B0E" w:rsidP="009502FE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2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02FE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2016-06-15T08:55:00Z</cp:lastPrinted>
  <dcterms:created xsi:type="dcterms:W3CDTF">2016-06-15T08:54:00Z</dcterms:created>
  <dcterms:modified xsi:type="dcterms:W3CDTF">2016-06-15T08:56:00Z</dcterms:modified>
</cp:coreProperties>
</file>