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71F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71F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71F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2016127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71F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71F0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71F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71F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71F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71F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71F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71F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71F0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71F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71F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71F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71F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71F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71F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71F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71F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71F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71F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71F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71F0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71F0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71F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1F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118 750 000 000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1F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118 750 000 000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1F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118 750 000 000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71F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10,0274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71F0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71F0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71F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71F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971F0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F0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71F07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71F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71F0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71F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71F0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B529B-98E0-4426-AE35-39AF5AA47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2016-06-17T08:56:00Z</cp:lastPrinted>
  <dcterms:created xsi:type="dcterms:W3CDTF">2016-06-17T08:55:00Z</dcterms:created>
  <dcterms:modified xsi:type="dcterms:W3CDTF">2016-06-17T08:56:00Z</dcterms:modified>
</cp:coreProperties>
</file>