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56F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56F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04.10.2017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56F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2017262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56F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56FA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56F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04.10.2017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56F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05.10.2017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56F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56FA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56F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56F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56FA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56F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56F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56F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56FA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56FA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56F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56F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C56F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C56F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56F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56FA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56F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56FA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56FA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56FA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56F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56F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56F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56F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56F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56FA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56FA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56F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56FA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56FA3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A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56FA3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2017-10-05T10:01:00Z</dcterms:created>
  <dcterms:modified xsi:type="dcterms:W3CDTF">2017-10-05T10:04:00Z</dcterms:modified>
</cp:coreProperties>
</file>