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011D3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011D3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10.11.2016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011D38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2016250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011D38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011D38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011D38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10.11.2016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011D3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11.11.2016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011D3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9,5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011D38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011D3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011D38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011D38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011D3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lastRenderedPageBreak/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011D3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011D38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011D38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011D3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011D38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011D38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011D38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011D38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011D38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011D38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011D38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011D38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011D3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9,5200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011D3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19 000 000 000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011D3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011D3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011D3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9,6461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011D38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9,5100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011D38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9,7500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011D3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011D3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</w:tbl>
    <w:p w:rsidR="00232B0E" w:rsidRPr="00232B0E" w:rsidRDefault="00232B0E" w:rsidP="00011D38">
      <w:pPr>
        <w:rPr>
          <w:szCs w:val="28"/>
          <w:lang w:val="en-US"/>
        </w:rPr>
      </w:pPr>
    </w:p>
    <w:sectPr w:rsidR="00232B0E" w:rsidRPr="00232B0E" w:rsidSect="00011D38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1D38"/>
    <w:rsid w:val="00011D38"/>
    <w:rsid w:val="0006322A"/>
    <w:rsid w:val="00096875"/>
    <w:rsid w:val="000B3557"/>
    <w:rsid w:val="000B56EB"/>
    <w:rsid w:val="000E5903"/>
    <w:rsid w:val="00121D6D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011D3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011D38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011D3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011D38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475</Words>
  <Characters>3221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2</cp:revision>
  <cp:lastPrinted>2016-11-10T08:18:00Z</cp:lastPrinted>
  <dcterms:created xsi:type="dcterms:W3CDTF">2016-11-10T08:18:00Z</dcterms:created>
  <dcterms:modified xsi:type="dcterms:W3CDTF">2016-11-11T09:47:00Z</dcterms:modified>
</cp:coreProperties>
</file>