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72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72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72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72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7223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7223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72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72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72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72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72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72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72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7223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7223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183 110 000 000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10,6829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10,9620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72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7223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3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7223F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722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7223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722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7223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2015-10-20T06:20:00Z</cp:lastPrinted>
  <dcterms:created xsi:type="dcterms:W3CDTF">2015-10-20T06:20:00Z</dcterms:created>
  <dcterms:modified xsi:type="dcterms:W3CDTF">2015-10-20T06:22:00Z</dcterms:modified>
</cp:coreProperties>
</file>