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12.04.2018</w:t>
            </w:r>
          </w:p>
        </w:tc>
      </w:tr>
      <w:tr w:rsidR="00323E66" w:rsidRPr="00CC5818" w:rsidTr="00553070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2018090</w:t>
            </w:r>
          </w:p>
        </w:tc>
      </w:tr>
      <w:tr w:rsidR="00323E66" w:rsidRPr="00CC5818" w:rsidTr="00553070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53070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53070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553070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="00E178EF">
              <w:rPr>
                <w:szCs w:val="28"/>
              </w:rPr>
              <w:t>репо</w:t>
            </w:r>
            <w:proofErr w:type="spellEnd"/>
            <w:r w:rsidR="00E178EF">
              <w:rPr>
                <w:szCs w:val="28"/>
              </w:rPr>
              <w:t xml:space="preserve"> (Лимит отбора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553070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12.04.2018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13.04.2018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</w:t>
            </w:r>
            <w:r w:rsidR="00E178EF">
              <w:rPr>
                <w:szCs w:val="28"/>
              </w:rPr>
              <w:t>льный размер одной Заявки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53070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553070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53070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53070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553070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553070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553070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553070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6D19AC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 w:val="24"/>
              </w:rPr>
            </w:pPr>
            <w:r>
              <w:t>105 650 000 000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 w:val="24"/>
              </w:rPr>
            </w:pPr>
            <w:r>
              <w:t>105 650 000 000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bookmarkStart w:id="0" w:name="_GoBack"/>
            <w:bookmarkEnd w:id="0"/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 w:val="24"/>
              </w:rPr>
            </w:pPr>
            <w:r>
              <w:t>105 650 000 000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6,8903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55307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55307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sectPr w:rsidR="00232B0E" w:rsidRPr="00CC5818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070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53070"/>
    <w:rsid w:val="00572C7E"/>
    <w:rsid w:val="005C27DD"/>
    <w:rsid w:val="005D63E4"/>
    <w:rsid w:val="005E2657"/>
    <w:rsid w:val="006335BA"/>
    <w:rsid w:val="00687C5C"/>
    <w:rsid w:val="006A3E4D"/>
    <w:rsid w:val="006D19AC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55C4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6370"/>
    <w:rsid w:val="00DC24B9"/>
    <w:rsid w:val="00E07431"/>
    <w:rsid w:val="00E11EA2"/>
    <w:rsid w:val="00E178EF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0</TotalTime>
  <Pages>3</Pages>
  <Words>500</Words>
  <Characters>3448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4</cp:revision>
  <dcterms:created xsi:type="dcterms:W3CDTF">2018-04-13T10:59:00Z</dcterms:created>
  <dcterms:modified xsi:type="dcterms:W3CDTF">2018-04-27T05:33:00Z</dcterms:modified>
</cp:coreProperties>
</file>