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307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307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307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307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307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307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307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307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307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307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307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307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307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307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307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307A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307A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307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34 170 000 000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34 170 000 000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34 170 000 000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307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4307A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7A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07A3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2015-07-17T12:29:00Z</dcterms:created>
  <dcterms:modified xsi:type="dcterms:W3CDTF">2015-07-17T12:32:00Z</dcterms:modified>
</cp:coreProperties>
</file>