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202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202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202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2024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202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2024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2024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202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202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202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2024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202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2024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2024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2024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314 020 000 000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10,7450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11,0760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2024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2024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24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20244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202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024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202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024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2015-11-25T06:14:00Z</cp:lastPrinted>
  <dcterms:created xsi:type="dcterms:W3CDTF">2015-11-25T06:13:00Z</dcterms:created>
  <dcterms:modified xsi:type="dcterms:W3CDTF">2015-11-25T06:17:00Z</dcterms:modified>
</cp:coreProperties>
</file>