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20F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20F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20F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20F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20F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20F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20F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20F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20F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20F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20F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20F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20F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20F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20F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20FD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20FD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20F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8,7725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20F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F20FD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0FD6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2017-05-26T11:04:00Z</dcterms:created>
  <dcterms:modified xsi:type="dcterms:W3CDTF">2017-05-26T11:04:00Z</dcterms:modified>
</cp:coreProperties>
</file>