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2A6A41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2A6A41">
              <w:rPr>
                <w:b/>
                <w:szCs w:val="28"/>
              </w:rPr>
              <w:t>Параметры отбор</w:t>
            </w:r>
            <w:r w:rsidR="0083762C" w:rsidRPr="002A6A41">
              <w:rPr>
                <w:b/>
                <w:szCs w:val="28"/>
              </w:rPr>
              <w:t>а</w:t>
            </w:r>
            <w:r w:rsidRPr="002A6A41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2A6A41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A6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6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2A6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6A4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A6A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A6A4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</w:t>
            </w:r>
            <w:bookmarkStart w:id="0" w:name="_GoBack"/>
            <w:bookmarkEnd w:id="0"/>
            <w:r w:rsidRPr="002113E5">
              <w:rPr>
                <w:szCs w:val="28"/>
              </w:rPr>
              <w:t xml:space="preserve">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A6A4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2A6A41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2A6A41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2A6A41">
              <w:rPr>
                <w:b/>
                <w:szCs w:val="28"/>
              </w:rPr>
              <w:t>репо</w:t>
            </w:r>
            <w:proofErr w:type="spellEnd"/>
            <w:r w:rsidRPr="002A6A41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A6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A6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A6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A6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A6A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A6A4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2A6A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2A6A4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A6A4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A6A4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2A6A41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2A6A41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2A6A41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A6A4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A4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A6A4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2015-05-25T12:14:00Z</dcterms:created>
  <dcterms:modified xsi:type="dcterms:W3CDTF">2015-05-25T12:16:00Z</dcterms:modified>
</cp:coreProperties>
</file>