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F04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04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3F0404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F04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04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F04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F04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F04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F04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F04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F04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F04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F04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F04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F040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F040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91 405 000 000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10,5683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F04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F040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0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F0404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2016-02-15T08:40:00Z</dcterms:created>
  <dcterms:modified xsi:type="dcterms:W3CDTF">2016-02-15T08:41:00Z</dcterms:modified>
</cp:coreProperties>
</file>