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E00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00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E00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E003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E00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E003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E003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E00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E00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E00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E003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E00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E003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E003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E003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229 405 000 000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9,5098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E003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E003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36"/>
    <w:rsid w:val="0006322A"/>
    <w:rsid w:val="00096875"/>
    <w:rsid w:val="000B3557"/>
    <w:rsid w:val="000B56EB"/>
    <w:rsid w:val="000E5903"/>
    <w:rsid w:val="001526FF"/>
    <w:rsid w:val="00171884"/>
    <w:rsid w:val="001E0036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E0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E003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E0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E00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2017-02-03T08:34:00Z</cp:lastPrinted>
  <dcterms:created xsi:type="dcterms:W3CDTF">2017-02-03T08:33:00Z</dcterms:created>
  <dcterms:modified xsi:type="dcterms:W3CDTF">2017-02-03T08:35:00Z</dcterms:modified>
</cp:coreProperties>
</file>