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02CE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2CE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002CEA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02CE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2CE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02CE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02CE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02CE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02CE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02CE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02CE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02CE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02CE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02CE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02CE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02CE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210 318 000 000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02CE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02CE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EA"/>
    <w:rsid w:val="00002CE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2016-02-10T08:54:00Z</dcterms:created>
  <dcterms:modified xsi:type="dcterms:W3CDTF">2016-02-10T08:58:00Z</dcterms:modified>
</cp:coreProperties>
</file>